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928F2" w14:textId="1163063E" w:rsidR="00434A39" w:rsidRDefault="0069600A">
      <w:r>
        <w:rPr>
          <w:noProof/>
        </w:rPr>
        <w:drawing>
          <wp:anchor distT="0" distB="0" distL="114300" distR="114300" simplePos="0" relativeHeight="251706368" behindDoc="1" locked="0" layoutInCell="1" allowOverlap="1" wp14:anchorId="5E153E7C" wp14:editId="52E5E496">
            <wp:simplePos x="0" y="0"/>
            <wp:positionH relativeFrom="column">
              <wp:posOffset>-565194</wp:posOffset>
            </wp:positionH>
            <wp:positionV relativeFrom="paragraph">
              <wp:posOffset>3999865</wp:posOffset>
            </wp:positionV>
            <wp:extent cx="2527935" cy="4852670"/>
            <wp:effectExtent l="0" t="0" r="0" b="0"/>
            <wp:wrapTight wrapText="bothSides">
              <wp:wrapPolygon edited="0">
                <wp:start x="2387" y="226"/>
                <wp:lineTo x="1628" y="396"/>
                <wp:lineTo x="543" y="904"/>
                <wp:lineTo x="434" y="20464"/>
                <wp:lineTo x="1302" y="21142"/>
                <wp:lineTo x="2062" y="21312"/>
                <wp:lineTo x="19424" y="21312"/>
                <wp:lineTo x="20184" y="21142"/>
                <wp:lineTo x="21052" y="20464"/>
                <wp:lineTo x="21269" y="10288"/>
                <wp:lineTo x="21052" y="961"/>
                <wp:lineTo x="19858" y="396"/>
                <wp:lineTo x="19099" y="226"/>
                <wp:lineTo x="2387" y="226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oogle Pixel 2 Just Blac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D6E5838" wp14:editId="19D4D731">
            <wp:simplePos x="0" y="0"/>
            <wp:positionH relativeFrom="column">
              <wp:posOffset>-369068</wp:posOffset>
            </wp:positionH>
            <wp:positionV relativeFrom="paragraph">
              <wp:posOffset>4629150</wp:posOffset>
            </wp:positionV>
            <wp:extent cx="2136140" cy="3615055"/>
            <wp:effectExtent l="0" t="0" r="0" b="4445"/>
            <wp:wrapTight wrapText="bothSides">
              <wp:wrapPolygon edited="0">
                <wp:start x="0" y="0"/>
                <wp:lineTo x="0" y="21551"/>
                <wp:lineTo x="21446" y="21551"/>
                <wp:lineTo x="21446" y="0"/>
                <wp:lineTo x="0" y="0"/>
              </wp:wrapPolygon>
            </wp:wrapTight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3" behindDoc="1" locked="0" layoutInCell="1" allowOverlap="1" wp14:anchorId="3A966EBA" wp14:editId="22D8E160">
            <wp:simplePos x="0" y="0"/>
            <wp:positionH relativeFrom="column">
              <wp:posOffset>4106589</wp:posOffset>
            </wp:positionH>
            <wp:positionV relativeFrom="paragraph">
              <wp:posOffset>626110</wp:posOffset>
            </wp:positionV>
            <wp:extent cx="1819232" cy="3228575"/>
            <wp:effectExtent l="0" t="0" r="0" b="0"/>
            <wp:wrapTight wrapText="bothSides">
              <wp:wrapPolygon edited="0">
                <wp:start x="0" y="0"/>
                <wp:lineTo x="0" y="21498"/>
                <wp:lineTo x="21419" y="21498"/>
                <wp:lineTo x="21419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32" cy="32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0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45FA8" wp14:editId="14E76500">
                <wp:simplePos x="0" y="0"/>
                <wp:positionH relativeFrom="column">
                  <wp:posOffset>2432685</wp:posOffset>
                </wp:positionH>
                <wp:positionV relativeFrom="paragraph">
                  <wp:posOffset>5372100</wp:posOffset>
                </wp:positionV>
                <wp:extent cx="3869690" cy="219583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4CF4E" w14:textId="539B3D14" w:rsidR="000850A8" w:rsidRDefault="000850A8" w:rsidP="000850A8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Note: 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 xml:space="preserve">Not all Android phones are the same. The directions below walk you through the most common OS, Android </w:t>
                            </w:r>
                            <w:r w:rsidR="00A543BD" w:rsidRPr="001B65B7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>9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>.0.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5D71C7BD" w14:textId="66A212FD" w:rsidR="000850A8" w:rsidRDefault="000850A8" w:rsidP="000850A8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1 Access the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Notification</w:t>
                            </w:r>
                            <w:r w:rsidR="003D0CA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menu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. </w:t>
                            </w:r>
                            <w:r w:rsidR="001A3EB9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Open your device’s </w:t>
                            </w:r>
                            <w:r w:rsidR="001A3EB9" w:rsidRPr="003D0CA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Settings</w:t>
                            </w:r>
                            <w:r w:rsidR="001A3EB9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app.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Tap </w:t>
                            </w:r>
                            <w:r w:rsidR="003D0CA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Apps &amp;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 xml:space="preserve"> notifications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7B6B5C92" w14:textId="4641D556" w:rsidR="008277E7" w:rsidRPr="005A50CD" w:rsidRDefault="000850A8" w:rsidP="000850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Turn on Notifications for </w:t>
                            </w:r>
                            <w:r w:rsidR="008A25B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the 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pp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. 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Scroll down and tap </w:t>
                            </w:r>
                            <w:r w:rsidR="003D0CA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See all apps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. Find your event’s app on the list</w:t>
                            </w:r>
                            <w:r w:rsidR="00524FA6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and tap its name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="003D0CA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Tap </w:t>
                            </w:r>
                            <w:r w:rsidR="003D0CA5" w:rsidRPr="003D0CA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Notifications</w:t>
                            </w:r>
                            <w:r w:rsidR="003D0CA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, then s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witch </w:t>
                            </w:r>
                            <w:r w:rsidR="008A25BB" w:rsidRPr="008A25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Show n</w:t>
                            </w:r>
                            <w:r w:rsidRPr="008A25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otifications</w:t>
                            </w:r>
                            <w:r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45FA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91.55pt;margin-top:423pt;width:304.7pt;height:17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" filled="f" stroked="f">
                <v:textbox>
                  <w:txbxContent>
                    <w:p w14:paraId="5364CF4E" w14:textId="539B3D14" w:rsidR="000850A8" w:rsidRDefault="000850A8" w:rsidP="000850A8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Note: </w:t>
                      </w:r>
                      <w:r w:rsidRPr="001B65B7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 xml:space="preserve">Not all Android phones are the same. The directions below walk you through the most common OS, Android </w:t>
                      </w:r>
                      <w:r w:rsidR="00A543BD" w:rsidRPr="001B65B7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>9</w:t>
                      </w:r>
                      <w:r w:rsidRPr="001B65B7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>.0.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5D71C7BD" w14:textId="66A212FD" w:rsidR="000850A8" w:rsidRDefault="000850A8" w:rsidP="000850A8">
                      <w:pPr>
                        <w:rPr>
                          <w:rFonts w:ascii="Arial" w:eastAsia="Times New Roman" w:hAnsi="Arial" w:cs="Arial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1 Access the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Notification</w:t>
                      </w:r>
                      <w:r w:rsidR="003D0CA5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menu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. </w:t>
                      </w:r>
                      <w:r w:rsidR="001A3EB9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Open your device’s </w:t>
                      </w:r>
                      <w:r w:rsidR="001A3EB9" w:rsidRPr="003D0CA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Settings</w:t>
                      </w:r>
                      <w:r w:rsidR="001A3EB9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app.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Tap </w:t>
                      </w:r>
                      <w:r w:rsidR="003D0CA5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Apps &amp;</w:t>
                      </w:r>
                      <w:r w:rsidRPr="001B65B7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 xml:space="preserve"> notifications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7B6B5C92" w14:textId="4641D556" w:rsidR="008277E7" w:rsidRPr="005A50CD" w:rsidRDefault="000850A8" w:rsidP="000850A8">
                      <w:pPr>
                        <w:rPr>
                          <w:rFonts w:ascii="Arial" w:hAnsi="Arial" w:cs="Arial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2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Turn on Notifications for </w:t>
                      </w:r>
                      <w:r w:rsidR="008A25BB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the a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pp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. 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Scroll down and tap </w:t>
                      </w:r>
                      <w:r w:rsidR="003D0CA5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See all apps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. Find your event’s app on the list</w:t>
                      </w:r>
                      <w:r w:rsidR="00524FA6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and tap its name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. </w:t>
                      </w:r>
                      <w:r w:rsidR="003D0CA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Tap </w:t>
                      </w:r>
                      <w:r w:rsidR="003D0CA5" w:rsidRPr="003D0CA5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Notifications</w:t>
                      </w:r>
                      <w:r w:rsidR="003D0CA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, then s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witch </w:t>
                      </w:r>
                      <w:r w:rsidR="008A25BB" w:rsidRPr="008A25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Show n</w:t>
                      </w:r>
                      <w:r w:rsidRPr="008A25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otifications</w:t>
                      </w:r>
                      <w:r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03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C8F33" wp14:editId="325EABD2">
                <wp:simplePos x="0" y="0"/>
                <wp:positionH relativeFrom="column">
                  <wp:posOffset>2405380</wp:posOffset>
                </wp:positionH>
                <wp:positionV relativeFrom="paragraph">
                  <wp:posOffset>4797969</wp:posOffset>
                </wp:positionV>
                <wp:extent cx="3277870" cy="441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31961C" w14:textId="32723EF0" w:rsidR="005A50CD" w:rsidRPr="00613082" w:rsidRDefault="000850A8" w:rsidP="005A50C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53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38F"/>
                                <w:sz w:val="48"/>
                                <w:szCs w:val="48"/>
                              </w:rPr>
                              <w:t>Or 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3C8F3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89.4pt;margin-top:377.8pt;width:258.1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" filled="f" stroked="f">
                <v:textbox style="mso-fit-shape-to-text:t">
                  <w:txbxContent>
                    <w:p w14:paraId="6331961C" w14:textId="32723EF0" w:rsidR="005A50CD" w:rsidRPr="00613082" w:rsidRDefault="000850A8" w:rsidP="005A50CD">
                      <w:pPr>
                        <w:rPr>
                          <w:rFonts w:ascii="Arial" w:hAnsi="Arial" w:cs="Arial"/>
                          <w:b/>
                          <w:noProof/>
                          <w:color w:val="00538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38F"/>
                          <w:sz w:val="48"/>
                          <w:szCs w:val="48"/>
                        </w:rPr>
                        <w:t>Or Android</w:t>
                      </w:r>
                    </w:p>
                  </w:txbxContent>
                </v:textbox>
              </v:shape>
            </w:pict>
          </mc:Fallback>
        </mc:AlternateContent>
      </w:r>
      <w:r w:rsidR="00BA1035">
        <w:rPr>
          <w:noProof/>
        </w:rPr>
        <w:drawing>
          <wp:anchor distT="0" distB="0" distL="114300" distR="114300" simplePos="0" relativeHeight="251704320" behindDoc="1" locked="0" layoutInCell="1" allowOverlap="1" wp14:anchorId="63FB599D" wp14:editId="789E82E9">
            <wp:simplePos x="0" y="0"/>
            <wp:positionH relativeFrom="column">
              <wp:posOffset>3850549</wp:posOffset>
            </wp:positionH>
            <wp:positionV relativeFrom="paragraph">
              <wp:posOffset>-73025</wp:posOffset>
            </wp:positionV>
            <wp:extent cx="2316480" cy="4620895"/>
            <wp:effectExtent l="0" t="0" r="0" b="0"/>
            <wp:wrapTight wrapText="bothSides">
              <wp:wrapPolygon edited="0">
                <wp:start x="3671" y="534"/>
                <wp:lineTo x="2724" y="712"/>
                <wp:lineTo x="947" y="1306"/>
                <wp:lineTo x="592" y="3503"/>
                <wp:lineTo x="829" y="19769"/>
                <wp:lineTo x="1658" y="20600"/>
                <wp:lineTo x="1776" y="20659"/>
                <wp:lineTo x="3316" y="20956"/>
                <wp:lineTo x="3789" y="21075"/>
                <wp:lineTo x="17645" y="21075"/>
                <wp:lineTo x="18118" y="20956"/>
                <wp:lineTo x="19658" y="20659"/>
                <wp:lineTo x="19776" y="20600"/>
                <wp:lineTo x="20605" y="19769"/>
                <wp:lineTo x="20724" y="8252"/>
                <wp:lineTo x="20605" y="1365"/>
                <wp:lineTo x="18711" y="712"/>
                <wp:lineTo x="17763" y="534"/>
                <wp:lineTo x="3671" y="534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pple iPhone 8 Space Gre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F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60D2A" wp14:editId="10B1D5C8">
                <wp:simplePos x="0" y="0"/>
                <wp:positionH relativeFrom="column">
                  <wp:posOffset>-658404</wp:posOffset>
                </wp:positionH>
                <wp:positionV relativeFrom="paragraph">
                  <wp:posOffset>1337310</wp:posOffset>
                </wp:positionV>
                <wp:extent cx="4212590" cy="15430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9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A033A" w14:textId="12B6A1F3" w:rsidR="000C6EF4" w:rsidRPr="00432112" w:rsidRDefault="005A50CD" w:rsidP="000850A8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 w:rsidRPr="00432112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r w:rsidRPr="00B7445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1 </w:t>
                            </w:r>
                            <w:r w:rsidR="000850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Access the Notifications menu</w:t>
                            </w:r>
                            <w:r w:rsidRPr="00B7445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.</w:t>
                            </w:r>
                            <w:r w:rsidRPr="00432112">
                              <w:rPr>
                                <w:rFonts w:ascii="Arial" w:eastAsia="Times New Roman" w:hAnsi="Arial" w:cs="Arial"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From </w:t>
                            </w:r>
                            <w:r w:rsidR="00EB4AC6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the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home screen, tap 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Settings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, then 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Notifications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2B29B639" w14:textId="77777777" w:rsidR="000C6EF4" w:rsidRPr="00432112" w:rsidRDefault="000C6EF4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785EBFB9" w14:textId="6F27A0C9" w:rsidR="008F28F5" w:rsidRPr="00432112" w:rsidRDefault="005A50CD" w:rsidP="000850A8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 w:rsidRPr="00B7445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2 </w:t>
                            </w:r>
                            <w:r w:rsidR="000850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Turn on Notifications for the app</w:t>
                            </w:r>
                            <w:r w:rsidRPr="00B7445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.</w:t>
                            </w:r>
                            <w:r w:rsidRPr="00432112">
                              <w:rPr>
                                <w:rFonts w:ascii="Arial" w:eastAsia="Times New Roman" w:hAnsi="Arial" w:cs="Arial"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Find your event’s app on the list and tap its name. Switch 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Allow Notifications</w:t>
                            </w:r>
                            <w:r w:rsidR="000850A8" w:rsidRPr="001B65B7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on.</w:t>
                            </w:r>
                          </w:p>
                          <w:p w14:paraId="775DD814" w14:textId="0488F8E0" w:rsidR="008F28F5" w:rsidRPr="00432112" w:rsidRDefault="008F28F5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0D2A" id="Text Box 9" o:spid="_x0000_s1028" type="#_x0000_t202" style="position:absolute;margin-left:-51.85pt;margin-top:105.3pt;width:331.7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" filled="f" stroked="f">
                <v:textbox>
                  <w:txbxContent>
                    <w:p w14:paraId="507A033A" w14:textId="12B6A1F3" w:rsidR="000C6EF4" w:rsidRPr="00432112" w:rsidRDefault="005A50CD" w:rsidP="000850A8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 w:rsidRPr="00432112">
                        <w:rPr>
                          <w:rFonts w:ascii="Arial" w:eastAsia="Times New Roman" w:hAnsi="Arial" w:cs="Arial"/>
                        </w:rPr>
                        <w:br/>
                      </w:r>
                      <w:r w:rsidRPr="00B7445F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1 </w:t>
                      </w:r>
                      <w:r w:rsidR="000850A8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Access the Notifications menu</w:t>
                      </w:r>
                      <w:r w:rsidRPr="00B7445F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.</w:t>
                      </w:r>
                      <w:r w:rsidRPr="00432112">
                        <w:rPr>
                          <w:rFonts w:ascii="Arial" w:eastAsia="Times New Roman" w:hAnsi="Arial" w:cs="Arial"/>
                          <w:bCs/>
                          <w:color w:val="00ADEE"/>
                        </w:rPr>
                        <w:t xml:space="preserve"> </w:t>
                      </w:r>
                      <w:r w:rsidR="000850A8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From </w:t>
                      </w:r>
                      <w:r w:rsidR="00EB4AC6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the</w:t>
                      </w:r>
                      <w:r w:rsidR="000850A8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home screen, tap </w:t>
                      </w:r>
                      <w:r w:rsidR="000850A8" w:rsidRPr="001B65B7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Settings</w:t>
                      </w:r>
                      <w:r w:rsidR="000850A8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, then </w:t>
                      </w:r>
                      <w:r w:rsidR="000850A8" w:rsidRPr="001B65B7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Notifications</w:t>
                      </w:r>
                      <w:r w:rsidR="000850A8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.</w:t>
                      </w:r>
                    </w:p>
                    <w:p w14:paraId="2B29B639" w14:textId="77777777" w:rsidR="000C6EF4" w:rsidRPr="00432112" w:rsidRDefault="000C6EF4">
                      <w:pPr>
                        <w:rPr>
                          <w:rFonts w:ascii="Arial" w:eastAsia="Times New Roman" w:hAnsi="Arial" w:cs="Arial"/>
                        </w:rPr>
                      </w:pPr>
                    </w:p>
                    <w:p w14:paraId="785EBFB9" w14:textId="6F27A0C9" w:rsidR="008F28F5" w:rsidRPr="00432112" w:rsidRDefault="005A50CD" w:rsidP="000850A8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 w:rsidRPr="00B7445F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2 </w:t>
                      </w:r>
                      <w:r w:rsidR="000850A8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Turn on Notifications for the app</w:t>
                      </w:r>
                      <w:r w:rsidRPr="00B7445F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.</w:t>
                      </w:r>
                      <w:r w:rsidRPr="00432112">
                        <w:rPr>
                          <w:rFonts w:ascii="Arial" w:eastAsia="Times New Roman" w:hAnsi="Arial" w:cs="Arial"/>
                          <w:bCs/>
                          <w:color w:val="00ADEE"/>
                        </w:rPr>
                        <w:t xml:space="preserve"> </w:t>
                      </w:r>
                      <w:r w:rsidR="000850A8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Find your event’s app on the list and tap its name. Switch </w:t>
                      </w:r>
                      <w:r w:rsidR="000850A8" w:rsidRPr="001B65B7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Allow Notifications</w:t>
                      </w:r>
                      <w:r w:rsidR="000850A8" w:rsidRPr="001B65B7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on.</w:t>
                      </w:r>
                    </w:p>
                    <w:p w14:paraId="775DD814" w14:textId="0488F8E0" w:rsidR="008F28F5" w:rsidRPr="00432112" w:rsidRDefault="008F28F5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431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895A5" wp14:editId="74EB2AC9">
                <wp:simplePos x="0" y="0"/>
                <wp:positionH relativeFrom="column">
                  <wp:posOffset>-668655</wp:posOffset>
                </wp:positionH>
                <wp:positionV relativeFrom="paragraph">
                  <wp:posOffset>926374</wp:posOffset>
                </wp:positionV>
                <wp:extent cx="4555490" cy="441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92EEA2" w14:textId="52C7D42A" w:rsidR="005A50CD" w:rsidRPr="00613082" w:rsidRDefault="00820A42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53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38F"/>
                                <w:sz w:val="48"/>
                                <w:szCs w:val="48"/>
                              </w:rPr>
                              <w:t>On 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895A5" id="Text Box 1" o:spid="_x0000_s1029" type="#_x0000_t202" style="position:absolute;margin-left:-52.65pt;margin-top:72.95pt;width:358.7pt;height: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" filled="f" stroked="f">
                <v:textbox style="mso-fit-shape-to-text:t">
                  <w:txbxContent>
                    <w:p w14:paraId="6492EEA2" w14:textId="52C7D42A" w:rsidR="005A50CD" w:rsidRPr="00613082" w:rsidRDefault="00820A42">
                      <w:pPr>
                        <w:rPr>
                          <w:rFonts w:ascii="Arial" w:hAnsi="Arial" w:cs="Arial"/>
                          <w:b/>
                          <w:noProof/>
                          <w:color w:val="00538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38F"/>
                          <w:sz w:val="48"/>
                          <w:szCs w:val="48"/>
                        </w:rPr>
                        <w:t>On iOS</w:t>
                      </w:r>
                    </w:p>
                  </w:txbxContent>
                </v:textbox>
              </v:shape>
            </w:pict>
          </mc:Fallback>
        </mc:AlternateContent>
      </w:r>
      <w:r w:rsidR="00781B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B240F" wp14:editId="1EF32EEC">
                <wp:simplePos x="0" y="0"/>
                <wp:positionH relativeFrom="column">
                  <wp:posOffset>-824865</wp:posOffset>
                </wp:positionH>
                <wp:positionV relativeFrom="paragraph">
                  <wp:posOffset>-571500</wp:posOffset>
                </wp:positionV>
                <wp:extent cx="7098030" cy="9550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1830" w14:textId="1286E787" w:rsidR="005A50CD" w:rsidRPr="00B72DDF" w:rsidRDefault="0025092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Allowing Push Notifications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240F" id="Text Box 8" o:spid="_x0000_s1030" type="#_x0000_t202" style="position:absolute;margin-left:-64.95pt;margin-top:-45pt;width:558.9pt;height:7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" filled="f" stroked="f">
                <v:textbox>
                  <w:txbxContent>
                    <w:p w14:paraId="221B1830" w14:textId="1286E787" w:rsidR="005A50CD" w:rsidRPr="00B72DDF" w:rsidRDefault="0025092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Allowing Push Notifications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4A39" w:rsidSect="005A50CD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18EC0" w14:textId="77777777" w:rsidR="006F3B02" w:rsidRDefault="006F3B02" w:rsidP="005A50CD">
      <w:r>
        <w:separator/>
      </w:r>
    </w:p>
  </w:endnote>
  <w:endnote w:type="continuationSeparator" w:id="0">
    <w:p w14:paraId="42A65CB2" w14:textId="77777777" w:rsidR="006F3B02" w:rsidRDefault="006F3B02" w:rsidP="005A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FA829" w14:textId="77777777" w:rsidR="005A50CD" w:rsidRDefault="005A50CD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908FBE" wp14:editId="33BFD20A">
              <wp:simplePos x="0" y="0"/>
              <wp:positionH relativeFrom="column">
                <wp:posOffset>-1179195</wp:posOffset>
              </wp:positionH>
              <wp:positionV relativeFrom="paragraph">
                <wp:posOffset>483235</wp:posOffset>
              </wp:positionV>
              <wp:extent cx="7835900" cy="173990"/>
              <wp:effectExtent l="0" t="0" r="12700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73990"/>
                      </a:xfrm>
                      <a:prstGeom prst="rect">
                        <a:avLst/>
                      </a:prstGeom>
                      <a:solidFill>
                        <a:srgbClr val="159FDA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1B6229" id="Rectangle 6" o:spid="_x0000_s1026" style="position:absolute;margin-left:-92.85pt;margin-top:38.05pt;width:617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" fillcolor="#159fda" strokecolor="#0e68bb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2DF6E" w14:textId="77777777" w:rsidR="006F3B02" w:rsidRDefault="006F3B02" w:rsidP="005A50CD">
      <w:r>
        <w:separator/>
      </w:r>
    </w:p>
  </w:footnote>
  <w:footnote w:type="continuationSeparator" w:id="0">
    <w:p w14:paraId="4B8A5FD5" w14:textId="77777777" w:rsidR="006F3B02" w:rsidRDefault="006F3B02" w:rsidP="005A5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EF9DC" w14:textId="77777777" w:rsidR="005A50CD" w:rsidRDefault="005A50CD">
    <w:pPr>
      <w:pStyle w:val="Head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4BD40" wp14:editId="5A242DF8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7835900" cy="1306195"/>
              <wp:effectExtent l="12700" t="12700" r="12700" b="146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306195"/>
                      </a:xfrm>
                      <a:prstGeom prst="rect">
                        <a:avLst/>
                      </a:prstGeom>
                      <a:solidFill>
                        <a:srgbClr val="2F73B3"/>
                      </a:solidFill>
                      <a:ln/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AC204A" id="Rectangle 2" o:spid="_x0000_s1026" style="position:absolute;margin-left:-90pt;margin-top:-36pt;width:617pt;height:10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" fillcolor="#2f73b3" strokecolor="#05676b [1606]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0" locked="0" layoutInCell="1" allowOverlap="1" wp14:anchorId="76E24E56" wp14:editId="62E440A3">
          <wp:simplePos x="0" y="0"/>
          <wp:positionH relativeFrom="column">
            <wp:posOffset>-1127125</wp:posOffset>
          </wp:positionH>
          <wp:positionV relativeFrom="paragraph">
            <wp:posOffset>4400640</wp:posOffset>
          </wp:positionV>
          <wp:extent cx="7779657" cy="5964404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_background_l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57" cy="5964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DDF"/>
    <w:rsid w:val="00055527"/>
    <w:rsid w:val="000850A8"/>
    <w:rsid w:val="000C6EF4"/>
    <w:rsid w:val="00113B8F"/>
    <w:rsid w:val="00114776"/>
    <w:rsid w:val="00147899"/>
    <w:rsid w:val="001A3EB9"/>
    <w:rsid w:val="001B65B7"/>
    <w:rsid w:val="001C41F5"/>
    <w:rsid w:val="001C6033"/>
    <w:rsid w:val="001D391C"/>
    <w:rsid w:val="001F460D"/>
    <w:rsid w:val="0020017A"/>
    <w:rsid w:val="0024558D"/>
    <w:rsid w:val="0025092A"/>
    <w:rsid w:val="00253CDB"/>
    <w:rsid w:val="00264AC3"/>
    <w:rsid w:val="002A7E54"/>
    <w:rsid w:val="002D4755"/>
    <w:rsid w:val="002E1091"/>
    <w:rsid w:val="002E3ECE"/>
    <w:rsid w:val="0032448A"/>
    <w:rsid w:val="003C1457"/>
    <w:rsid w:val="003D0CA5"/>
    <w:rsid w:val="003E5574"/>
    <w:rsid w:val="00432112"/>
    <w:rsid w:val="00434A39"/>
    <w:rsid w:val="004641E7"/>
    <w:rsid w:val="00482087"/>
    <w:rsid w:val="004F2781"/>
    <w:rsid w:val="004F3BDC"/>
    <w:rsid w:val="00524FA6"/>
    <w:rsid w:val="00525A03"/>
    <w:rsid w:val="00541AA5"/>
    <w:rsid w:val="00592060"/>
    <w:rsid w:val="00593843"/>
    <w:rsid w:val="005A50CD"/>
    <w:rsid w:val="00613082"/>
    <w:rsid w:val="0061431C"/>
    <w:rsid w:val="00631602"/>
    <w:rsid w:val="0063359C"/>
    <w:rsid w:val="00643479"/>
    <w:rsid w:val="00694DC5"/>
    <w:rsid w:val="0069600A"/>
    <w:rsid w:val="006F3B02"/>
    <w:rsid w:val="00781B59"/>
    <w:rsid w:val="007E34BA"/>
    <w:rsid w:val="00820A42"/>
    <w:rsid w:val="008277E7"/>
    <w:rsid w:val="00841CA3"/>
    <w:rsid w:val="00856B53"/>
    <w:rsid w:val="00892116"/>
    <w:rsid w:val="008A25BB"/>
    <w:rsid w:val="008B12BE"/>
    <w:rsid w:val="008F28F5"/>
    <w:rsid w:val="009108B4"/>
    <w:rsid w:val="00911FD9"/>
    <w:rsid w:val="00924AEB"/>
    <w:rsid w:val="00951E97"/>
    <w:rsid w:val="00974803"/>
    <w:rsid w:val="009A1DB6"/>
    <w:rsid w:val="009A2492"/>
    <w:rsid w:val="009C1257"/>
    <w:rsid w:val="00A05EF5"/>
    <w:rsid w:val="00A1488E"/>
    <w:rsid w:val="00A543BD"/>
    <w:rsid w:val="00A61746"/>
    <w:rsid w:val="00AB0839"/>
    <w:rsid w:val="00AF58E3"/>
    <w:rsid w:val="00B72DDF"/>
    <w:rsid w:val="00B7445F"/>
    <w:rsid w:val="00BA1035"/>
    <w:rsid w:val="00C14FAF"/>
    <w:rsid w:val="00C73E4E"/>
    <w:rsid w:val="00C94B61"/>
    <w:rsid w:val="00CC22D1"/>
    <w:rsid w:val="00CD332D"/>
    <w:rsid w:val="00D4086C"/>
    <w:rsid w:val="00D436D7"/>
    <w:rsid w:val="00D53E7C"/>
    <w:rsid w:val="00D92F17"/>
    <w:rsid w:val="00DF099F"/>
    <w:rsid w:val="00DF4491"/>
    <w:rsid w:val="00EB4AC6"/>
    <w:rsid w:val="00F041C5"/>
    <w:rsid w:val="00F81118"/>
    <w:rsid w:val="00F86889"/>
    <w:rsid w:val="00FE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0E688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.zaenglein/Desktop/Docs/attendeefacingtemplate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372B4-081E-CE49-8D31-791D8E2E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attendeefacingtemplate.dotx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Zaenglein, Max</dc:creator>
  <cp:keywords/>
  <dc:description/>
  <cp:lastModifiedBy>Erik Johnson</cp:lastModifiedBy>
  <cp:revision>2</cp:revision>
  <cp:lastPrinted>2018-11-05T16:13:00Z</cp:lastPrinted>
  <dcterms:created xsi:type="dcterms:W3CDTF">2022-11-01T16:58:00Z</dcterms:created>
  <dcterms:modified xsi:type="dcterms:W3CDTF">2022-11-01T16:58:00Z</dcterms:modified>
</cp:coreProperties>
</file>